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117" w:rsidRDefault="00F34BE7">
      <w:pPr>
        <w:contextualSpacing w:val="0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The solution for 4 Dom </w:t>
      </w:r>
    </w:p>
    <w:p w:rsidR="00904117" w:rsidRDefault="00904117">
      <w:pPr>
        <w:contextualSpacing w:val="0"/>
      </w:pPr>
    </w:p>
    <w:p w:rsidR="00904117" w:rsidRDefault="00F34BE7">
      <w:pPr>
        <w:contextualSpacing w:val="0"/>
      </w:pPr>
      <w:r>
        <w:rPr>
          <w:noProof/>
        </w:rPr>
        <w:drawing>
          <wp:inline distT="114300" distB="114300" distL="114300" distR="114300">
            <wp:extent cx="5731200" cy="5727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4117" w:rsidRDefault="00F34BE7">
      <w:pPr>
        <w:contextualSpacing w:val="0"/>
      </w:pPr>
      <w:r>
        <w:t xml:space="preserve">How we solved it: </w:t>
      </w:r>
    </w:p>
    <w:p w:rsidR="00904117" w:rsidRDefault="00904117">
      <w:pPr>
        <w:contextualSpacing w:val="0"/>
      </w:pPr>
    </w:p>
    <w:p w:rsidR="00904117" w:rsidRDefault="00F34BE7">
      <w:pPr>
        <w:contextualSpacing w:val="0"/>
      </w:pPr>
      <w:r>
        <w:t xml:space="preserve">We solved 4 Dom by firstly trying random solutions to try and find a logical pattern to the results we got. After a lot of trial and error, we found that the sides must equal a number less than 16 because the biggest possible side total you can make is 16 </w:t>
      </w:r>
      <w:r>
        <w:t xml:space="preserve">but even then you can </w:t>
      </w:r>
      <w:r>
        <w:lastRenderedPageBreak/>
        <w:t>m</w:t>
      </w:r>
      <w:bookmarkStart w:id="0" w:name="_GoBack"/>
      <w:bookmarkEnd w:id="0"/>
      <w:r>
        <w:t xml:space="preserve">ake only 1 side with this number  </w:t>
      </w:r>
      <w:r>
        <w:rPr>
          <w:noProof/>
        </w:rPr>
        <w:drawing>
          <wp:inline distT="114300" distB="114300" distL="114300" distR="114300">
            <wp:extent cx="5731200" cy="56896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4117" w:rsidRDefault="00F34BE7">
      <w:pPr>
        <w:contextualSpacing w:val="0"/>
      </w:pPr>
      <w:r>
        <w:lastRenderedPageBreak/>
        <w:t xml:space="preserve">After this we worked out that the smallest number you could make on one side is 8 but again this number is only possible on 1 side </w:t>
      </w:r>
      <w:r>
        <w:rPr>
          <w:noProof/>
        </w:rPr>
        <w:drawing>
          <wp:inline distT="114300" distB="114300" distL="114300" distR="114300">
            <wp:extent cx="5731200" cy="56769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4117" w:rsidRDefault="00F34BE7">
      <w:pPr>
        <w:contextualSpacing w:val="0"/>
      </w:pPr>
      <w:r>
        <w:t>So by this point we knew the number had to between 8 and 16. Aft</w:t>
      </w:r>
      <w:r>
        <w:t xml:space="preserve">er we found this we realised that no numbers other than 11, 8, 12 are possible to have on more than 1 side so that narrowed it down any more. After knowing this we tried to get 11 on 3 sides </w:t>
      </w:r>
      <w:proofErr w:type="gramStart"/>
      <w:r>
        <w:t>( can’t</w:t>
      </w:r>
      <w:proofErr w:type="gramEnd"/>
      <w:r>
        <w:t xml:space="preserve"> do ) get 8 on 3 sides ( can’t do ) so the answer must be </w:t>
      </w:r>
      <w:r>
        <w:t>12 ( see first photo)</w:t>
      </w:r>
    </w:p>
    <w:p w:rsidR="00904117" w:rsidRDefault="00904117">
      <w:pPr>
        <w:contextualSpacing w:val="0"/>
      </w:pPr>
    </w:p>
    <w:p w:rsidR="00904117" w:rsidRDefault="00904117">
      <w:pPr>
        <w:contextualSpacing w:val="0"/>
      </w:pPr>
    </w:p>
    <w:p w:rsidR="00904117" w:rsidRDefault="00904117">
      <w:pPr>
        <w:contextualSpacing w:val="0"/>
      </w:pPr>
    </w:p>
    <w:p w:rsidR="00904117" w:rsidRDefault="00F34BE7">
      <w:pPr>
        <w:contextualSpacing w:val="0"/>
      </w:pPr>
      <w:r>
        <w:t xml:space="preserve">By Megan Follows, Henry field, Jonny </w:t>
      </w:r>
      <w:proofErr w:type="spellStart"/>
      <w:r>
        <w:t>Rumsby</w:t>
      </w:r>
      <w:proofErr w:type="spellEnd"/>
      <w:r>
        <w:t xml:space="preserve">, Alexandra Follows and Scarlett Bowers </w:t>
      </w:r>
      <w:proofErr w:type="gramStart"/>
      <w:r>
        <w:t>( Dame</w:t>
      </w:r>
      <w:proofErr w:type="gramEnd"/>
      <w:r>
        <w:t xml:space="preserve"> Bradbury's School )</w:t>
      </w:r>
    </w:p>
    <w:p w:rsidR="00904117" w:rsidRDefault="00904117">
      <w:pPr>
        <w:contextualSpacing w:val="0"/>
      </w:pPr>
    </w:p>
    <w:p w:rsidR="00904117" w:rsidRDefault="00904117">
      <w:pPr>
        <w:contextualSpacing w:val="0"/>
      </w:pPr>
    </w:p>
    <w:p w:rsidR="00904117" w:rsidRDefault="00904117">
      <w:pPr>
        <w:contextualSpacing w:val="0"/>
      </w:pPr>
    </w:p>
    <w:p w:rsidR="00904117" w:rsidRDefault="00904117">
      <w:pPr>
        <w:contextualSpacing w:val="0"/>
      </w:pPr>
    </w:p>
    <w:sectPr w:rsidR="00904117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17"/>
    <w:rsid w:val="00904117"/>
    <w:rsid w:val="00F3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64E65"/>
  <w15:docId w15:val="{C5333237-6ABE-44EF-A6BA-8BCE028E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AAF521EA.dotm</Template>
  <TotalTime>0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Stephen Perse Foundation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Digby</dc:creator>
  <cp:lastModifiedBy>Debbie Digby</cp:lastModifiedBy>
  <cp:revision>2</cp:revision>
  <dcterms:created xsi:type="dcterms:W3CDTF">2018-11-07T17:03:00Z</dcterms:created>
  <dcterms:modified xsi:type="dcterms:W3CDTF">2018-11-07T17:03:00Z</dcterms:modified>
</cp:coreProperties>
</file>