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D3E" w:rsidRDefault="00630C7E" w:rsidP="001E0D3E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D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B3"/>
    <w:rsid w:val="001E0D3E"/>
    <w:rsid w:val="00630C7E"/>
    <w:rsid w:val="008C13D2"/>
    <w:rsid w:val="00D2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4DE912-03A4-47B1-BFBA-23E7A63E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EF3677DC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Cherot</dc:creator>
  <cp:keywords/>
  <dc:description/>
  <cp:lastModifiedBy>Rebecca Cherot</cp:lastModifiedBy>
  <cp:revision>3</cp:revision>
  <dcterms:created xsi:type="dcterms:W3CDTF">2019-03-18T16:54:00Z</dcterms:created>
  <dcterms:modified xsi:type="dcterms:W3CDTF">2019-03-20T16:08:00Z</dcterms:modified>
</cp:coreProperties>
</file>